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52715B" w14:paraId="196FA9C6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1422D9EB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80ECE3C" w14:textId="6258BC44" w:rsidR="00265218" w:rsidRPr="0052715B" w:rsidRDefault="00457C94" w:rsidP="00E86F4E">
            <w:pPr>
              <w:pStyle w:val="Title"/>
            </w:pPr>
            <w:r>
              <w:t>Summer ’24</w:t>
            </w:r>
            <w:r w:rsidR="00E86F4E">
              <w:t xml:space="preserve"> application </w:t>
            </w:r>
          </w:p>
        </w:tc>
        <w:tc>
          <w:tcPr>
            <w:tcW w:w="2405" w:type="pct"/>
            <w:shd w:val="clear" w:color="auto" w:fill="auto"/>
          </w:tcPr>
          <w:p w14:paraId="0B0AA0AD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31C2CE43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59A1522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6BD0C4B4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3171AF0" w14:textId="3AB89C0F" w:rsidR="00BC1B68" w:rsidRPr="004A7824" w:rsidRDefault="004A7824" w:rsidP="00CF31BB">
            <w:pPr>
              <w:pStyle w:val="Text"/>
              <w:rPr>
                <w:sz w:val="56"/>
                <w:szCs w:val="56"/>
              </w:rPr>
            </w:pPr>
            <w:r w:rsidRPr="004A7824">
              <w:rPr>
                <w:color w:val="FF0000"/>
                <w:sz w:val="56"/>
                <w:szCs w:val="56"/>
              </w:rPr>
              <w:t>DEADLINE March 15</w:t>
            </w:r>
            <w:r w:rsidRPr="004A7824">
              <w:rPr>
                <w:color w:val="FF0000"/>
                <w:sz w:val="56"/>
                <w:szCs w:val="56"/>
                <w:vertAlign w:val="superscript"/>
              </w:rPr>
              <w:t>th</w:t>
            </w:r>
            <w:r w:rsidRPr="004A7824">
              <w:rPr>
                <w:color w:val="FF0000"/>
                <w:sz w:val="56"/>
                <w:szCs w:val="56"/>
              </w:rPr>
              <w:t xml:space="preserve"> </w:t>
            </w:r>
          </w:p>
        </w:tc>
        <w:tc>
          <w:tcPr>
            <w:tcW w:w="167" w:type="pct"/>
            <w:shd w:val="clear" w:color="auto" w:fill="auto"/>
          </w:tcPr>
          <w:p w14:paraId="6871323E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45CAEC9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CDAB0DD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366765C2" w14:textId="77777777" w:rsidTr="00E141F4">
              <w:tc>
                <w:tcPr>
                  <w:tcW w:w="9908" w:type="dxa"/>
                  <w:gridSpan w:val="7"/>
                </w:tcPr>
                <w:p w14:paraId="0CBFD552" w14:textId="31586A5B" w:rsidR="00A3321A" w:rsidRPr="0052715B" w:rsidRDefault="008E73F4" w:rsidP="008E73F4">
                  <w:r>
                    <w:t xml:space="preserve">Please complete and get back to </w:t>
                  </w:r>
                  <w:hyperlink r:id="rId10" w:history="1">
                    <w:r w:rsidR="00457C94" w:rsidRPr="005E4BFF">
                      <w:rPr>
                        <w:rStyle w:val="Hyperlink"/>
                      </w:rPr>
                      <w:t>jkenton@dpsnd.org</w:t>
                    </w:r>
                  </w:hyperlink>
                  <w:r>
                    <w:t xml:space="preserve"> by March 15</w:t>
                  </w:r>
                  <w:r w:rsidRPr="008E73F4">
                    <w:rPr>
                      <w:vertAlign w:val="superscript"/>
                    </w:rPr>
                    <w:t>th</w:t>
                  </w:r>
                  <w:r>
                    <w:t xml:space="preserve"> </w:t>
                  </w:r>
                </w:p>
              </w:tc>
            </w:tr>
            <w:tr w:rsidR="00C50E6D" w:rsidRPr="0052715B" w14:paraId="02F9C11E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37B79B71" w14:textId="0DC36F84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9D32155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3B28734" w14:textId="150C23BB" w:rsidR="00C50E6D" w:rsidRPr="0052715B" w:rsidRDefault="00C50E6D" w:rsidP="00457C94">
                  <w:pPr>
                    <w:pStyle w:val="Text"/>
                    <w:spacing w:after="240"/>
                    <w:jc w:val="both"/>
                  </w:pPr>
                  <w:bookmarkStart w:id="0" w:name="_GoBack"/>
                  <w:bookmarkEnd w:id="0"/>
                </w:p>
              </w:tc>
            </w:tr>
            <w:tr w:rsidR="00C50E6D" w:rsidRPr="0052715B" w14:paraId="65F6A945" w14:textId="77777777" w:rsidTr="00643F5A">
              <w:tc>
                <w:tcPr>
                  <w:tcW w:w="2203" w:type="dxa"/>
                  <w:tcBorders>
                    <w:top w:val="single" w:sz="4" w:space="0" w:color="808080" w:themeColor="background1" w:themeShade="80"/>
                  </w:tcBorders>
                </w:tcPr>
                <w:p w14:paraId="42724C9A" w14:textId="77777777" w:rsidR="00C50E6D" w:rsidRPr="0052715B" w:rsidRDefault="00E86F4E" w:rsidP="00457C94">
                  <w:pPr>
                    <w:pStyle w:val="BoldText"/>
                    <w:jc w:val="center"/>
                  </w:pPr>
                  <w:r>
                    <w:t>Date</w:t>
                  </w:r>
                </w:p>
              </w:tc>
              <w:tc>
                <w:tcPr>
                  <w:tcW w:w="300" w:type="dxa"/>
                </w:tcPr>
                <w:p w14:paraId="35F18C56" w14:textId="77777777" w:rsidR="00C50E6D" w:rsidRPr="0052715B" w:rsidRDefault="00C50E6D" w:rsidP="00CF31BB">
                  <w:pPr>
                    <w:pStyle w:val="Text"/>
                  </w:pPr>
                </w:p>
              </w:tc>
              <w:sdt>
                <w:sdtPr>
                  <w:id w:val="63773372"/>
                  <w:placeholder>
                    <w:docPart w:val="BBE985DAB2364F4F920DA013281CFC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0EA1884D" w14:textId="77777777" w:rsidR="00C50E6D" w:rsidRPr="0052715B" w:rsidRDefault="00CF31BB" w:rsidP="00457C94">
                      <w:pPr>
                        <w:pStyle w:val="BoldText"/>
                        <w:jc w:val="right"/>
                      </w:pPr>
                      <w:r w:rsidRPr="0052715B">
                        <w:t xml:space="preserve">Employee Name (First </w:t>
                      </w:r>
                      <w:r w:rsidR="0016108E" w:rsidRPr="0052715B">
                        <w:t xml:space="preserve">and </w:t>
                      </w:r>
                      <w:r w:rsidRPr="0052715B">
                        <w:t>Last Name)</w:t>
                      </w:r>
                    </w:p>
                  </w:tc>
                </w:sdtContent>
              </w:sdt>
            </w:tr>
            <w:tr w:rsidR="00A3321A" w:rsidRPr="0052715B" w14:paraId="1D2D8E68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2C897DB" w14:textId="2FC00F9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4767398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3D492F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7CDD0195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7BCE8D8" w14:textId="77777777" w:rsidR="00E141F4" w:rsidRPr="0052715B" w:rsidRDefault="00E86F4E" w:rsidP="00457C94">
                  <w:pPr>
                    <w:pStyle w:val="BoldText"/>
                    <w:jc w:val="center"/>
                  </w:pPr>
                  <w:r>
                    <w:t>Part time or Full Time</w:t>
                  </w:r>
                </w:p>
              </w:tc>
              <w:tc>
                <w:tcPr>
                  <w:tcW w:w="300" w:type="dxa"/>
                </w:tcPr>
                <w:p w14:paraId="253DA819" w14:textId="77777777" w:rsidR="00E141F4" w:rsidRPr="0052715B" w:rsidRDefault="00E141F4" w:rsidP="00CF31BB">
                  <w:pPr>
                    <w:pStyle w:val="Text"/>
                  </w:pPr>
                </w:p>
              </w:tc>
              <w:tc>
                <w:tcPr>
                  <w:tcW w:w="471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96683D9" w14:textId="77777777" w:rsidR="00E141F4" w:rsidRPr="00E86F4E" w:rsidRDefault="00E86F4E" w:rsidP="00E86F4E">
                  <w:pPr>
                    <w:pStyle w:val="BoldText"/>
                    <w:rPr>
                      <w:sz w:val="20"/>
                      <w:szCs w:val="20"/>
                    </w:rPr>
                  </w:pPr>
                  <w:r w:rsidRPr="00E86F4E">
                    <w:rPr>
                      <w:sz w:val="20"/>
                      <w:szCs w:val="20"/>
                    </w:rPr>
                    <w:t>Part time is MW every other F, TTH every other F</w:t>
                  </w:r>
                </w:p>
              </w:tc>
            </w:tr>
            <w:tr w:rsidR="00E141F4" w:rsidRPr="0052715B" w14:paraId="0FE5D5D8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4592A498" w14:textId="19440624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5C1319D" w14:textId="77777777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  <w:r w:rsidRPr="0052715B"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7F991811" w14:textId="65D41D78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3D41AF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0D93A4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48712749" w14:textId="77777777" w:rsidTr="00CF31BB">
              <w:tc>
                <w:tcPr>
                  <w:tcW w:w="4896" w:type="dxa"/>
                  <w:gridSpan w:val="3"/>
                </w:tcPr>
                <w:p w14:paraId="7F497C15" w14:textId="77777777" w:rsidR="00E141F4" w:rsidRPr="0052715B" w:rsidRDefault="00E86F4E" w:rsidP="00E86F4E">
                  <w:pPr>
                    <w:pStyle w:val="BoldText"/>
                  </w:pPr>
                  <w:r>
                    <w:t>Dates requesting off this summer</w:t>
                  </w:r>
                </w:p>
              </w:tc>
              <w:tc>
                <w:tcPr>
                  <w:tcW w:w="300" w:type="dxa"/>
                </w:tcPr>
                <w:p w14:paraId="412A2FCF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5C3DC310" w14:textId="22989828" w:rsidR="00E86F4E" w:rsidRPr="00E86F4E" w:rsidRDefault="008E73F4" w:rsidP="00457C94">
                  <w:pPr>
                    <w:pStyle w:val="BoldText"/>
                    <w:rPr>
                      <w:sz w:val="16"/>
                      <w:szCs w:val="16"/>
                    </w:rPr>
                  </w:pPr>
                  <w:r>
                    <w:t xml:space="preserve">Mandatory work dates </w:t>
                  </w:r>
                  <w:r w:rsidR="00457C94">
                    <w:t>–May 28-May 31</w:t>
                  </w:r>
                  <w:r w:rsidR="00457C94" w:rsidRPr="00457C94">
                    <w:rPr>
                      <w:vertAlign w:val="superscript"/>
                    </w:rPr>
                    <w:t>st</w:t>
                  </w:r>
                  <w:r w:rsidR="00457C94">
                    <w:t>, June 3-7</w:t>
                  </w:r>
                  <w:r w:rsidR="00E86F4E">
                    <w:rPr>
                      <w:vertAlign w:val="superscript"/>
                    </w:rPr>
                    <w:t xml:space="preserve">,  </w:t>
                  </w:r>
                  <w:r w:rsidR="00457C94">
                    <w:t>July 1</w:t>
                  </w:r>
                  <w:r w:rsidR="00457C94" w:rsidRPr="00457C94">
                    <w:rPr>
                      <w:vertAlign w:val="superscript"/>
                    </w:rPr>
                    <w:t>st</w:t>
                  </w:r>
                  <w:r w:rsidR="00457C94">
                    <w:t>-2</w:t>
                  </w:r>
                  <w:r w:rsidR="00457C94" w:rsidRPr="00457C94">
                    <w:rPr>
                      <w:vertAlign w:val="superscript"/>
                    </w:rPr>
                    <w:t>nd</w:t>
                  </w:r>
                  <w:r w:rsidR="00457C94">
                    <w:t>, Aug 5-7)</w:t>
                  </w:r>
                  <w:r>
                    <w:t xml:space="preserve"> </w:t>
                  </w:r>
                  <w:r w:rsidR="00E86F4E">
                    <w:rPr>
                      <w:sz w:val="16"/>
                      <w:szCs w:val="16"/>
                    </w:rPr>
                    <w:t>All staff must work these dates</w:t>
                  </w:r>
                </w:p>
              </w:tc>
            </w:tr>
            <w:tr w:rsidR="0016108E" w:rsidRPr="0052715B" w14:paraId="549FC21B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37FCF9A1" w14:textId="53067984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7F0174B8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75E7B1E0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7CC50CE8" w14:textId="77777777" w:rsidTr="00643F5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0FE656A9" w14:textId="77777777" w:rsidR="00A3321A" w:rsidRPr="0052715B" w:rsidRDefault="00E86F4E" w:rsidP="00E86F4E">
                  <w:pPr>
                    <w:pStyle w:val="BoldText"/>
                  </w:pPr>
                  <w:r>
                    <w:t>Do you have another job? if yes what are the hours</w:t>
                  </w:r>
                </w:p>
              </w:tc>
              <w:tc>
                <w:tcPr>
                  <w:tcW w:w="300" w:type="dxa"/>
                </w:tcPr>
                <w:p w14:paraId="12974480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02B9154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32733183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083F3AF2" w14:textId="77777777" w:rsidR="00A3321A" w:rsidRPr="0052715B" w:rsidRDefault="00A3321A" w:rsidP="00E86F4E">
                  <w:pPr>
                    <w:pStyle w:val="BoldText"/>
                  </w:pPr>
                </w:p>
              </w:tc>
            </w:tr>
            <w:tr w:rsidR="00643F5A" w:rsidRPr="0052715B" w14:paraId="231651A4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2E8D2CEC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9013153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3DCE23F4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28462993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26B5AF64" w14:textId="77777777" w:rsidR="00643F5A" w:rsidRPr="0052715B" w:rsidRDefault="00643F5A" w:rsidP="00CF31BB"/>
              </w:tc>
            </w:tr>
            <w:tr w:rsidR="00E141F4" w:rsidRPr="0052715B" w14:paraId="79C8FCF7" w14:textId="77777777" w:rsidTr="00542A22">
              <w:trPr>
                <w:trHeight w:val="786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A46D0E7" w14:textId="77777777" w:rsidR="00E141F4" w:rsidRPr="0052715B" w:rsidRDefault="00E86F4E" w:rsidP="00E86F4E">
                  <w:pPr>
                    <w:pStyle w:val="BlueBoldText"/>
                  </w:pPr>
                  <w:r>
                    <w:t>List information below</w:t>
                  </w:r>
                </w:p>
              </w:tc>
            </w:tr>
            <w:tr w:rsidR="00E141F4" w:rsidRPr="0052715B" w14:paraId="6B884E16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2E9D81C6" w14:textId="77777777" w:rsidR="00E141F4" w:rsidRPr="0052715B" w:rsidRDefault="00E141F4" w:rsidP="00CF31BB"/>
              </w:tc>
            </w:tr>
            <w:tr w:rsidR="0016108E" w:rsidRPr="0052715B" w14:paraId="34AED678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2894EE" w14:textId="3A708E7A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AE660E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31F593B" w14:textId="4F68FF0F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5A5DA6E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2668F9D" w14:textId="77777777" w:rsidR="00E141F4" w:rsidRPr="0052715B" w:rsidRDefault="00E86F4E" w:rsidP="00E86F4E">
                  <w:pPr>
                    <w:pStyle w:val="BoldText"/>
                  </w:pPr>
                  <w:r>
                    <w:t>Phone number</w:t>
                  </w:r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23A04198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5601299A" w14:textId="77777777" w:rsidR="00E141F4" w:rsidRPr="0052715B" w:rsidRDefault="00E86F4E" w:rsidP="00E86F4E">
                  <w:pPr>
                    <w:pStyle w:val="BoldText"/>
                  </w:pPr>
                  <w:r>
                    <w:t>Email</w:t>
                  </w:r>
                </w:p>
              </w:tc>
            </w:tr>
            <w:tr w:rsidR="00E141F4" w:rsidRPr="0052715B" w14:paraId="52AAA289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46B96D80" w14:textId="0714CAD2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2E3A136F" w14:textId="77777777" w:rsidTr="00643F5A">
              <w:tc>
                <w:tcPr>
                  <w:tcW w:w="9908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14:paraId="772A5634" w14:textId="77777777" w:rsidR="00E141F4" w:rsidRPr="0052715B" w:rsidRDefault="00E86F4E" w:rsidP="00E86F4E">
                  <w:pPr>
                    <w:pStyle w:val="BoldText"/>
                  </w:pPr>
                  <w:r>
                    <w:t>Badge number</w:t>
                  </w:r>
                </w:p>
              </w:tc>
            </w:tr>
            <w:tr w:rsidR="0016108E" w:rsidRPr="0052715B" w14:paraId="3C5ECC6B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5085D9F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2CFC5D80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689BCEF0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3CDC9514" w14:textId="77777777" w:rsidTr="00643F5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BD4E8AF" w14:textId="77777777" w:rsidR="00E141F4" w:rsidRPr="0052715B" w:rsidRDefault="00E141F4" w:rsidP="00E86F4E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51EF43CF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63094BEA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76B2498A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30BC24CD" w14:textId="77777777" w:rsidR="00E141F4" w:rsidRPr="0052715B" w:rsidRDefault="00E141F4" w:rsidP="00E86F4E">
                  <w:pPr>
                    <w:pStyle w:val="BoldText"/>
                  </w:pPr>
                </w:p>
              </w:tc>
            </w:tr>
          </w:tbl>
          <w:p w14:paraId="754FFA7A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18490ED6" w14:textId="77777777" w:rsidR="00265218" w:rsidRPr="0052715B" w:rsidRDefault="00265218" w:rsidP="00CF31BB">
            <w:pPr>
              <w:pStyle w:val="Text"/>
            </w:pPr>
          </w:p>
        </w:tc>
      </w:tr>
    </w:tbl>
    <w:p w14:paraId="279205F0" w14:textId="77777777" w:rsidR="00463B35" w:rsidRDefault="00463B35" w:rsidP="00CF31BB">
      <w:pPr>
        <w:pStyle w:val="BlueBoldText"/>
      </w:pPr>
    </w:p>
    <w:sectPr w:rsidR="00463B35" w:rsidSect="00C822DF">
      <w:head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D2F70" w14:textId="77777777" w:rsidR="005A7299" w:rsidRDefault="005A7299" w:rsidP="00CF31BB">
      <w:r>
        <w:separator/>
      </w:r>
    </w:p>
  </w:endnote>
  <w:endnote w:type="continuationSeparator" w:id="0">
    <w:p w14:paraId="2B3A100B" w14:textId="77777777" w:rsidR="005A7299" w:rsidRDefault="005A7299" w:rsidP="00CF31BB">
      <w:r>
        <w:continuationSeparator/>
      </w:r>
    </w:p>
  </w:endnote>
  <w:endnote w:type="continuationNotice" w:id="1">
    <w:p w14:paraId="543E9B96" w14:textId="77777777" w:rsidR="005A7299" w:rsidRDefault="005A729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D3DE4" w14:textId="77777777" w:rsidR="005A7299" w:rsidRDefault="005A7299" w:rsidP="00CF31BB">
      <w:r>
        <w:separator/>
      </w:r>
    </w:p>
  </w:footnote>
  <w:footnote w:type="continuationSeparator" w:id="0">
    <w:p w14:paraId="6FECE7C2" w14:textId="77777777" w:rsidR="005A7299" w:rsidRDefault="005A7299" w:rsidP="00CF31BB">
      <w:r>
        <w:continuationSeparator/>
      </w:r>
    </w:p>
  </w:footnote>
  <w:footnote w:type="continuationNotice" w:id="1">
    <w:p w14:paraId="58F84A56" w14:textId="77777777" w:rsidR="005A7299" w:rsidRDefault="005A729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ABC5A" w14:textId="769D8EAD" w:rsidR="004A7824" w:rsidRDefault="004A7824" w:rsidP="0052715B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A6F5AB6" wp14:editId="1577751E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DA07FF8" id="Group 12" o:spid="_x0000_s1026" style="position:absolute;margin-left:0;margin-top:-182.45pt;width:540pt;height:813.25pt;z-index:-25165824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" fillcolor="#52658f [3206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" fillcolor="#1f497d [3215]" stroked="f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">
                <v:imagedata r:id="rId2" o:title="" cropbottom="17716f" cropright="691f" recolortarget="black [1448]"/>
                <v:path arrowok="t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457C94">
      <w:rPr>
        <w:noProof/>
      </w:rPr>
      <w:drawing>
        <wp:inline distT="0" distB="0" distL="0" distR="0" wp14:anchorId="0606AF92" wp14:editId="7119F138">
          <wp:extent cx="1045145" cy="509270"/>
          <wp:effectExtent l="0" t="0" r="3175" b="508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asp and 21st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63"/>
                  <a:stretch/>
                </pic:blipFill>
                <pic:spPr bwMode="auto">
                  <a:xfrm>
                    <a:off x="0" y="0"/>
                    <a:ext cx="1048529" cy="510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D4CBB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4E"/>
    <w:rsid w:val="000A7FDC"/>
    <w:rsid w:val="000C75BF"/>
    <w:rsid w:val="001034AB"/>
    <w:rsid w:val="00110721"/>
    <w:rsid w:val="001257F0"/>
    <w:rsid w:val="0016108E"/>
    <w:rsid w:val="001A199E"/>
    <w:rsid w:val="001D4315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6DDA"/>
    <w:rsid w:val="00337C0F"/>
    <w:rsid w:val="00366F6D"/>
    <w:rsid w:val="003D14D8"/>
    <w:rsid w:val="003E0129"/>
    <w:rsid w:val="00435E8C"/>
    <w:rsid w:val="0044234B"/>
    <w:rsid w:val="004464D1"/>
    <w:rsid w:val="00457C94"/>
    <w:rsid w:val="00463B35"/>
    <w:rsid w:val="00482917"/>
    <w:rsid w:val="004A7824"/>
    <w:rsid w:val="004C2F50"/>
    <w:rsid w:val="0052715B"/>
    <w:rsid w:val="00542A22"/>
    <w:rsid w:val="005A7299"/>
    <w:rsid w:val="005D124E"/>
    <w:rsid w:val="00643F5A"/>
    <w:rsid w:val="00664D8A"/>
    <w:rsid w:val="00684557"/>
    <w:rsid w:val="006C7D64"/>
    <w:rsid w:val="0071089C"/>
    <w:rsid w:val="00740FC7"/>
    <w:rsid w:val="007B52D2"/>
    <w:rsid w:val="007C1F7D"/>
    <w:rsid w:val="007D4902"/>
    <w:rsid w:val="008D3EE1"/>
    <w:rsid w:val="008E73F4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E86F4E"/>
    <w:rsid w:val="00F27B67"/>
    <w:rsid w:val="00FC0271"/>
    <w:rsid w:val="00FD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8E73F4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jkenton@dpsnd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paricio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E985DAB2364F4F920DA013281CF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17FAD-E845-457F-A10F-7B48DD55B9EE}"/>
      </w:docPartPr>
      <w:docPartBody>
        <w:p w:rsidR="00922424" w:rsidRDefault="00867CF8">
          <w:pPr>
            <w:pStyle w:val="BBE985DAB2364F4F920DA013281CFCCD"/>
          </w:pPr>
          <w:r w:rsidRPr="0052715B">
            <w:t>Employee Name (First and Last Name)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F8"/>
    <w:rsid w:val="00867CF8"/>
    <w:rsid w:val="00922424"/>
    <w:rsid w:val="00A6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604B8F1F704144850A8EC318A54A18">
    <w:name w:val="0E604B8F1F704144850A8EC318A54A18"/>
  </w:style>
  <w:style w:type="paragraph" w:customStyle="1" w:styleId="BF200C367CB74023BEF2F79D09F61933">
    <w:name w:val="BF200C367CB74023BEF2F79D09F61933"/>
  </w:style>
  <w:style w:type="paragraph" w:customStyle="1" w:styleId="BBE985DAB2364F4F920DA013281CFCCD">
    <w:name w:val="BBE985DAB2364F4F920DA013281CFC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a11a719-5cd3-4f4b-ae65-fbae3bc967a3" xsi:nil="true"/>
    <_activity xmlns="ba11a719-5cd3-4f4b-ae65-fbae3bc967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4D1B6413D7E419806D3E8CB5C6389" ma:contentTypeVersion="17" ma:contentTypeDescription="Create a new document." ma:contentTypeScope="" ma:versionID="f406a956edd36673544b74111a27647e">
  <xsd:schema xmlns:xsd="http://www.w3.org/2001/XMLSchema" xmlns:xs="http://www.w3.org/2001/XMLSchema" xmlns:p="http://schemas.microsoft.com/office/2006/metadata/properties" xmlns:ns3="ba11a719-5cd3-4f4b-ae65-fbae3bc967a3" xmlns:ns4="c5984a46-39db-4d95-a946-ef2421984be0" targetNamespace="http://schemas.microsoft.com/office/2006/metadata/properties" ma:root="true" ma:fieldsID="2ae61155aaf15f80e6c0e9ee7912a512" ns3:_="" ns4:_="">
    <xsd:import namespace="ba11a719-5cd3-4f4b-ae65-fbae3bc967a3"/>
    <xsd:import namespace="c5984a46-39db-4d95-a946-ef2421984b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1a719-5cd3-4f4b-ae65-fbae3bc96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4a46-39db-4d95-a946-ef2421984b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0C341F-D1FC-472D-BE2C-8390A42493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5984a46-39db-4d95-a946-ef2421984be0"/>
    <ds:schemaRef ds:uri="ba11a719-5cd3-4f4b-ae65-fbae3bc967a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F4EA7BA-C53E-4534-B61E-E5B5C0997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11a719-5cd3-4f4b-ae65-fbae3bc967a3"/>
    <ds:schemaRef ds:uri="c5984a46-39db-4d95-a946-ef2421984b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2F4277-32CD-4BA3-9BC4-AD3507976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2023-12-20T23:30:00Z</dcterms:created>
  <dcterms:modified xsi:type="dcterms:W3CDTF">2023-12-20T23:30:00Z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0x010100BC74D1B6413D7E419806D3E8CB5C6389</vt:lpwstr>
  </property>
</Properties>
</file>